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diseño de contenido"/>
      </w:tblPr>
      <w:tblGrid>
        <w:gridCol w:w="965"/>
        <w:gridCol w:w="518"/>
        <w:gridCol w:w="8581"/>
      </w:tblGrid>
      <w:tr w:rsidR="00F226C9">
        <w:tc>
          <w:tcPr>
            <w:tcW w:w="965" w:type="dxa"/>
            <w:shd w:val="clear" w:color="auto" w:fill="3A3A3A" w:themeFill="text2"/>
          </w:tcPr>
          <w:p w:rsidR="00F226C9" w:rsidRDefault="00F226C9">
            <w:pPr>
              <w:spacing w:before="260"/>
            </w:pPr>
          </w:p>
        </w:tc>
        <w:tc>
          <w:tcPr>
            <w:tcW w:w="518" w:type="dxa"/>
          </w:tcPr>
          <w:p w:rsidR="00F226C9" w:rsidRDefault="00F226C9">
            <w:pPr>
              <w:spacing w:before="260"/>
            </w:pPr>
          </w:p>
        </w:tc>
        <w:tc>
          <w:tcPr>
            <w:tcW w:w="8581" w:type="dxa"/>
          </w:tcPr>
          <w:p w:rsidR="00F226C9" w:rsidRDefault="00796A22">
            <w:pPr>
              <w:pStyle w:val="Ttulo"/>
            </w:pPr>
            <w:r>
              <w:t>hIERRO 14</w:t>
            </w:r>
          </w:p>
          <w:p w:rsidR="00F226C9" w:rsidRDefault="00796A22">
            <w:pPr>
              <w:pStyle w:val="Subttulo"/>
            </w:pPr>
            <w:r>
              <w:t xml:space="preserve">ZAPATOS// </w:t>
            </w:r>
            <w:r w:rsidR="00FE046B">
              <w:t>MUJER</w:t>
            </w:r>
          </w:p>
          <w:p w:rsidR="00FE046B" w:rsidRDefault="00FE046B">
            <w:pPr>
              <w:pStyle w:val="Subttulo"/>
            </w:pPr>
            <w:r>
              <w:rPr>
                <w:rFonts w:ascii="Arial" w:eastAsia="Times New Roman" w:hAnsi="Arial" w:cs="Arial"/>
                <w:noProof/>
                <w:color w:val="222222"/>
                <w:sz w:val="23"/>
                <w:szCs w:val="23"/>
                <w:lang w:eastAsia="es-ES_tradnl"/>
              </w:rPr>
              <w:drawing>
                <wp:anchor distT="0" distB="0" distL="114300" distR="114300" simplePos="0" relativeHeight="251658240" behindDoc="0" locked="0" layoutInCell="1" allowOverlap="1" wp14:anchorId="595432D8">
                  <wp:simplePos x="0" y="0"/>
                  <wp:positionH relativeFrom="column">
                    <wp:posOffset>310</wp:posOffset>
                  </wp:positionH>
                  <wp:positionV relativeFrom="paragraph">
                    <wp:posOffset>310456</wp:posOffset>
                  </wp:positionV>
                  <wp:extent cx="3620842" cy="4550410"/>
                  <wp:effectExtent l="0" t="0" r="0" b="0"/>
                  <wp:wrapSquare wrapText="bothSides"/>
                  <wp:docPr id="10" name="Imagen 10" descr="Imagen que contiene calzado, ropa&#10;&#10;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a de pantalla 2018-11-02 a las 11.55.5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622" cy="455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46B" w:rsidRDefault="00FE046B">
            <w:pPr>
              <w:pStyle w:val="Subttulo"/>
            </w:pPr>
          </w:p>
          <w:p w:rsidR="00FE046B" w:rsidRDefault="00FE046B">
            <w:pPr>
              <w:pStyle w:val="Subttulo"/>
            </w:pPr>
          </w:p>
          <w:p w:rsidR="00FE046B" w:rsidRDefault="00FE046B">
            <w:pPr>
              <w:pStyle w:val="Subttulo"/>
            </w:pPr>
          </w:p>
          <w:p w:rsidR="00FE046B" w:rsidRPr="00FE046B" w:rsidRDefault="00FE046B" w:rsidP="00FE046B">
            <w:pPr>
              <w:shd w:val="clear" w:color="auto" w:fill="FFFFFF"/>
              <w:jc w:val="center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</w:rPr>
              <w:t xml:space="preserve">Zapatos Adidas W </w:t>
            </w:r>
            <w:proofErr w:type="spellStart"/>
            <w:r>
              <w:rPr>
                <w:rFonts w:ascii="Arial" w:hAnsi="Arial" w:cs="Arial"/>
                <w:color w:val="222222"/>
                <w:sz w:val="23"/>
                <w:szCs w:val="23"/>
              </w:rPr>
              <w:t>Adistar</w:t>
            </w:r>
            <w:proofErr w:type="spellEnd"/>
            <w:r>
              <w:rPr>
                <w:rFonts w:ascii="Arial" w:hAnsi="Arial" w:cs="Arial"/>
                <w:color w:val="222222"/>
                <w:sz w:val="23"/>
                <w:szCs w:val="23"/>
              </w:rPr>
              <w:t xml:space="preserve"> Lite Boa F33653</w:t>
            </w:r>
          </w:p>
          <w:p w:rsidR="00FE046B" w:rsidRDefault="00FE046B">
            <w:pPr>
              <w:pStyle w:val="Subttulo"/>
            </w:pPr>
            <w:r>
              <w:t xml:space="preserve"> </w:t>
            </w:r>
          </w:p>
          <w:p w:rsidR="00FE046B" w:rsidRDefault="00FE046B" w:rsidP="00FE046B">
            <w:pPr>
              <w:pStyle w:val="old-price"/>
              <w:shd w:val="clear" w:color="auto" w:fill="FFFFFF"/>
              <w:spacing w:before="0" w:beforeAutospacing="0" w:after="0" w:afterAutospacing="0"/>
              <w:ind w:right="90"/>
              <w:jc w:val="right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t xml:space="preserve"> </w:t>
            </w:r>
            <w:r>
              <w:rPr>
                <w:rStyle w:val="price"/>
                <w:rFonts w:ascii="Arial" w:eastAsiaTheme="majorEastAsia" w:hAnsi="Arial" w:cs="Arial"/>
                <w:strike/>
                <w:color w:val="666666"/>
                <w:sz w:val="33"/>
                <w:szCs w:val="33"/>
              </w:rPr>
              <w:t>119,00 €</w:t>
            </w:r>
          </w:p>
          <w:p w:rsidR="00FE046B" w:rsidRDefault="00FE046B" w:rsidP="00FE046B">
            <w:pPr>
              <w:shd w:val="clear" w:color="auto" w:fill="FFFFFF"/>
              <w:jc w:val="right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</w:rPr>
              <w:t> </w:t>
            </w:r>
          </w:p>
          <w:p w:rsidR="00FE046B" w:rsidRDefault="00FE046B" w:rsidP="00FE046B">
            <w:pPr>
              <w:pStyle w:val="special-price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Style w:val="price"/>
                <w:rFonts w:ascii="Arial" w:eastAsiaTheme="majorEastAsia" w:hAnsi="Arial" w:cs="Arial"/>
                <w:b/>
                <w:bCs/>
                <w:color w:val="005D3B"/>
                <w:sz w:val="38"/>
                <w:szCs w:val="38"/>
              </w:rPr>
              <w:t>89,00 €</w:t>
            </w:r>
          </w:p>
          <w:p w:rsidR="00FE046B" w:rsidRDefault="00FE046B" w:rsidP="00FE046B">
            <w:pPr>
              <w:shd w:val="clear" w:color="auto" w:fill="FFFFFF"/>
              <w:rPr>
                <w:rFonts w:ascii="Arial" w:hAnsi="Arial" w:cs="Arial"/>
                <w:color w:val="222222"/>
                <w:sz w:val="23"/>
                <w:szCs w:val="23"/>
              </w:rPr>
            </w:pPr>
          </w:p>
          <w:p w:rsidR="00FE046B" w:rsidRDefault="00FE046B">
            <w:pPr>
              <w:pStyle w:val="Subttulo"/>
            </w:pPr>
          </w:p>
        </w:tc>
      </w:tr>
    </w:tbl>
    <w:p w:rsidR="00FE046B" w:rsidRPr="00FE046B" w:rsidRDefault="00FE046B" w:rsidP="00FE046B">
      <w:pPr>
        <w:pStyle w:val="old-price"/>
        <w:shd w:val="clear" w:color="auto" w:fill="FFFFFF"/>
        <w:spacing w:before="0" w:beforeAutospacing="0" w:after="0" w:afterAutospacing="0"/>
        <w:ind w:right="90"/>
        <w:jc w:val="right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noProof/>
          <w:color w:val="222222"/>
          <w:sz w:val="23"/>
          <w:szCs w:val="23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121550</wp:posOffset>
            </wp:positionH>
            <wp:positionV relativeFrom="paragraph">
              <wp:posOffset>106326</wp:posOffset>
            </wp:positionV>
            <wp:extent cx="4635500" cy="5085715"/>
            <wp:effectExtent l="0" t="0" r="0" b="0"/>
            <wp:wrapSquare wrapText="bothSides"/>
            <wp:docPr id="11" name="Imagen 11" descr="Imagen que contiene calzado, negro, ropa, zapatos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18-11-02 a las 11.55.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46B">
        <w:rPr>
          <w:rStyle w:val="Referenciaintensa"/>
          <w:rFonts w:ascii="Arial" w:hAnsi="Arial" w:cs="Arial"/>
          <w:color w:val="222222"/>
          <w:sz w:val="27"/>
          <w:szCs w:val="27"/>
        </w:rPr>
        <w:t xml:space="preserve"> </w:t>
      </w:r>
      <w:r w:rsidRPr="00FE046B">
        <w:rPr>
          <w:rFonts w:ascii="Arial" w:hAnsi="Arial" w:cs="Arial"/>
          <w:strike/>
          <w:color w:val="666666"/>
          <w:sz w:val="33"/>
          <w:szCs w:val="33"/>
        </w:rPr>
        <w:t>119,00 €</w:t>
      </w:r>
    </w:p>
    <w:p w:rsidR="00FE046B" w:rsidRPr="00FE046B" w:rsidRDefault="00FE046B" w:rsidP="00FE04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</w:p>
    <w:p w:rsidR="00FE046B" w:rsidRPr="00FE046B" w:rsidRDefault="00FE046B" w:rsidP="00FE046B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85,00 €</w:t>
      </w:r>
    </w:p>
    <w:p w:rsidR="00FE046B" w:rsidRPr="00FE046B" w:rsidRDefault="00FE046B" w:rsidP="00FE046B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FE046B" w:rsidRPr="00FE046B" w:rsidRDefault="00FE046B" w:rsidP="00FE04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</w:rPr>
      </w:pPr>
      <w:r w:rsidRPr="00FE046B">
        <w:rPr>
          <w:rFonts w:ascii="Arial" w:hAnsi="Arial" w:cs="Arial"/>
          <w:b/>
          <w:bCs/>
          <w:color w:val="222222"/>
          <w:sz w:val="27"/>
          <w:szCs w:val="27"/>
        </w:rPr>
        <w:t xml:space="preserve">Zapatos de golf </w:t>
      </w:r>
      <w:proofErr w:type="spellStart"/>
      <w:r w:rsidRPr="00FE046B">
        <w:rPr>
          <w:rFonts w:ascii="Arial" w:hAnsi="Arial" w:cs="Arial"/>
          <w:b/>
          <w:bCs/>
          <w:color w:val="222222"/>
          <w:sz w:val="27"/>
          <w:szCs w:val="27"/>
        </w:rPr>
        <w:t>Footjoy</w:t>
      </w:r>
      <w:proofErr w:type="spellEnd"/>
      <w:r w:rsidRPr="00FE046B">
        <w:rPr>
          <w:rFonts w:ascii="Arial" w:hAnsi="Arial" w:cs="Arial"/>
          <w:b/>
          <w:bCs/>
          <w:color w:val="222222"/>
          <w:sz w:val="27"/>
          <w:szCs w:val="27"/>
        </w:rPr>
        <w:t xml:space="preserve"> </w:t>
      </w:r>
      <w:proofErr w:type="spellStart"/>
      <w:r w:rsidRPr="00FE046B">
        <w:rPr>
          <w:rFonts w:ascii="Arial" w:hAnsi="Arial" w:cs="Arial"/>
          <w:b/>
          <w:bCs/>
          <w:color w:val="222222"/>
          <w:sz w:val="27"/>
          <w:szCs w:val="27"/>
        </w:rPr>
        <w:t>eMERGE</w:t>
      </w:r>
      <w:proofErr w:type="spellEnd"/>
      <w:r w:rsidRPr="00FE046B">
        <w:rPr>
          <w:rFonts w:ascii="Arial" w:hAnsi="Arial" w:cs="Arial"/>
          <w:b/>
          <w:bCs/>
          <w:color w:val="222222"/>
          <w:sz w:val="27"/>
          <w:szCs w:val="27"/>
        </w:rPr>
        <w:t xml:space="preserve"> para mujeres.</w:t>
      </w:r>
      <w:r w:rsidRPr="00FE046B">
        <w:rPr>
          <w:rFonts w:ascii="Arial" w:hAnsi="Arial" w:cs="Arial"/>
          <w:color w:val="222222"/>
          <w:sz w:val="27"/>
          <w:szCs w:val="27"/>
        </w:rPr>
        <w:t> Combina la protección impermeable del cuero con diseños que le hará verse y sentirse cómoda en el campo. Zapato que proporciona gran tracción y fácil cuidado.</w:t>
      </w:r>
    </w:p>
    <w:p w:rsidR="00FE046B" w:rsidRPr="00FE046B" w:rsidRDefault="00FE046B" w:rsidP="00FE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Protección impermeable. Cuero de grano superior, ofrece excepcional comodidad impermeable, notable atractivo visual y durabilidad. FJ garantiza que este zapato de golf impermeable en un uso normal durante 1 año.</w:t>
      </w:r>
    </w:p>
    <w:p w:rsidR="00FE046B" w:rsidRPr="00FE046B" w:rsidRDefault="00FE046B" w:rsidP="00FE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proofErr w:type="spellStart"/>
      <w:r w:rsidRPr="00FE046B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Softspikes</w:t>
      </w:r>
      <w:proofErr w:type="spellEnd"/>
      <w:r w:rsidRPr="00FE046B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son ® </w:t>
      </w:r>
      <w:proofErr w:type="spellStart"/>
      <w:r w:rsidRPr="00FE046B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son</w:t>
      </w:r>
      <w:proofErr w:type="spellEnd"/>
      <w:r w:rsidRPr="00FE046B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la mayor venta en el golf y la elección de profesionales por todo el mundo.  </w:t>
      </w:r>
    </w:p>
    <w:p w:rsidR="00FE046B" w:rsidRPr="00FE046B" w:rsidRDefault="00FE046B" w:rsidP="00FE046B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</w:p>
    <w:p w:rsidR="00FE046B" w:rsidRPr="00FE046B" w:rsidRDefault="00FE046B" w:rsidP="00FE046B">
      <w:pPr>
        <w:pStyle w:val="old-price"/>
        <w:shd w:val="clear" w:color="auto" w:fill="FFFFFF"/>
        <w:spacing w:before="0" w:beforeAutospacing="0" w:after="0" w:afterAutospacing="0"/>
        <w:ind w:right="90"/>
        <w:jc w:val="right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noProof/>
          <w:color w:val="222222"/>
          <w:sz w:val="23"/>
          <w:szCs w:val="2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-410166</wp:posOffset>
            </wp:positionH>
            <wp:positionV relativeFrom="paragraph">
              <wp:posOffset>219075</wp:posOffset>
            </wp:positionV>
            <wp:extent cx="5238750" cy="6335395"/>
            <wp:effectExtent l="0" t="0" r="6350" b="1905"/>
            <wp:wrapSquare wrapText="bothSides"/>
            <wp:docPr id="12" name="Imagen 12" descr="Imagen que contiene ropa, calzado, interior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18-11-02 a las 11.55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46B">
        <w:rPr>
          <w:rFonts w:ascii="Arial" w:hAnsi="Arial" w:cs="Arial"/>
          <w:color w:val="222222"/>
          <w:sz w:val="23"/>
          <w:szCs w:val="23"/>
        </w:rPr>
        <w:t xml:space="preserve"> </w:t>
      </w:r>
      <w:r w:rsidRPr="00FE046B">
        <w:rPr>
          <w:rFonts w:ascii="Arial" w:hAnsi="Arial" w:cs="Arial"/>
          <w:strike/>
          <w:color w:val="666666"/>
          <w:sz w:val="33"/>
          <w:szCs w:val="33"/>
        </w:rPr>
        <w:t>129,00 €</w:t>
      </w:r>
    </w:p>
    <w:p w:rsidR="00FE046B" w:rsidRPr="00FE046B" w:rsidRDefault="00FE046B" w:rsidP="00FE04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</w:p>
    <w:p w:rsidR="00FE046B" w:rsidRDefault="00FE046B" w:rsidP="00FE046B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79,00 €</w:t>
      </w:r>
    </w:p>
    <w:p w:rsidR="00FE046B" w:rsidRPr="00FE046B" w:rsidRDefault="00FE046B" w:rsidP="00FE046B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Zapatos de golf SKECHERS Golf 14865/WNV</w:t>
      </w:r>
    </w:p>
    <w:p w:rsidR="00BB24AD" w:rsidRPr="00BB24AD" w:rsidRDefault="00FE046B" w:rsidP="00BB24AD">
      <w:pPr>
        <w:shd w:val="clear" w:color="auto" w:fill="FFFFFF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es-ES_tradnl"/>
        </w:rPr>
        <w:lastRenderedPageBreak/>
        <w:drawing>
          <wp:inline distT="0" distB="0" distL="0" distR="0" wp14:anchorId="361DE83C" wp14:editId="346312AD">
            <wp:extent cx="4429449" cy="5465135"/>
            <wp:effectExtent l="0" t="0" r="3175" b="0"/>
            <wp:docPr id="13" name="Imagen 13" descr="Imagen que contiene calzado, ropa, negro, zapatos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18-11-02 a las 11.55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174" cy="546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4AD" w:rsidRPr="00BB24AD">
        <w:rPr>
          <w:rStyle w:val="Referenciaintensa"/>
          <w:rFonts w:ascii="Arial" w:hAnsi="Arial" w:cs="Arial"/>
          <w:color w:val="222222"/>
          <w:sz w:val="27"/>
          <w:szCs w:val="27"/>
        </w:rPr>
        <w:t xml:space="preserve"> </w:t>
      </w:r>
      <w:r w:rsidR="00BB24AD" w:rsidRPr="00BB24AD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119,00 €</w:t>
      </w:r>
      <w:bookmarkStart w:id="0" w:name="_GoBack"/>
      <w:bookmarkEnd w:id="0"/>
    </w:p>
    <w:p w:rsidR="00BB24AD" w:rsidRPr="00BB24AD" w:rsidRDefault="00BB24AD" w:rsidP="00BB24A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</w:rPr>
      </w:pPr>
      <w:r w:rsidRPr="00BB24AD">
        <w:rPr>
          <w:rFonts w:ascii="Arial" w:hAnsi="Arial" w:cs="Arial"/>
          <w:b/>
          <w:bCs/>
          <w:color w:val="222222"/>
          <w:sz w:val="27"/>
          <w:szCs w:val="27"/>
        </w:rPr>
        <w:t>Zapatos </w:t>
      </w:r>
      <w:proofErr w:type="spellStart"/>
      <w:r w:rsidRPr="00BB24AD">
        <w:rPr>
          <w:rFonts w:ascii="Arial" w:hAnsi="Arial" w:cs="Arial"/>
          <w:b/>
          <w:bCs/>
          <w:color w:val="222222"/>
          <w:sz w:val="27"/>
          <w:szCs w:val="27"/>
        </w:rPr>
        <w:t>Adippure</w:t>
      </w:r>
      <w:proofErr w:type="spellEnd"/>
      <w:r w:rsidRPr="00BB24AD">
        <w:rPr>
          <w:rFonts w:ascii="Arial" w:hAnsi="Arial" w:cs="Arial"/>
          <w:b/>
          <w:bCs/>
          <w:color w:val="222222"/>
          <w:sz w:val="27"/>
          <w:szCs w:val="27"/>
        </w:rPr>
        <w:t xml:space="preserve"> DC para mujeres.</w:t>
      </w:r>
      <w:r w:rsidRPr="00BB24AD">
        <w:rPr>
          <w:rFonts w:ascii="Arial" w:hAnsi="Arial" w:cs="Arial"/>
          <w:color w:val="222222"/>
          <w:sz w:val="27"/>
          <w:szCs w:val="27"/>
        </w:rPr>
        <w:t>  </w:t>
      </w:r>
    </w:p>
    <w:p w:rsidR="00F226C9" w:rsidRPr="00796A22" w:rsidRDefault="00F226C9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sectPr w:rsidR="00F226C9" w:rsidRPr="00796A22">
      <w:footerReference w:type="default" r:id="rId11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A2F" w:rsidRDefault="005E5A2F">
      <w:pPr>
        <w:spacing w:after="0" w:line="240" w:lineRule="auto"/>
      </w:pPr>
      <w:r>
        <w:separator/>
      </w:r>
    </w:p>
  </w:endnote>
  <w:endnote w:type="continuationSeparator" w:id="0">
    <w:p w:rsidR="005E5A2F" w:rsidRDefault="005E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6C9" w:rsidRDefault="008453B2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A2F" w:rsidRDefault="005E5A2F">
      <w:pPr>
        <w:spacing w:after="0" w:line="240" w:lineRule="auto"/>
      </w:pPr>
      <w:r>
        <w:separator/>
      </w:r>
    </w:p>
  </w:footnote>
  <w:footnote w:type="continuationSeparator" w:id="0">
    <w:p w:rsidR="005E5A2F" w:rsidRDefault="005E5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5D4251"/>
    <w:multiLevelType w:val="multilevel"/>
    <w:tmpl w:val="98C4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22"/>
    <w:rsid w:val="005E5A2F"/>
    <w:rsid w:val="00796A22"/>
    <w:rsid w:val="008453B2"/>
    <w:rsid w:val="00BB24AD"/>
    <w:rsid w:val="00E861DA"/>
    <w:rsid w:val="00F226C9"/>
    <w:rsid w:val="00FE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30B5"/>
  <w15:chartTrackingRefBased/>
  <w15:docId w15:val="{8F23FA6B-A1CF-3D42-8903-64BC6474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B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</w:rPr>
  </w:style>
  <w:style w:type="paragraph" w:styleId="Ttulo">
    <w:name w:val="Title"/>
    <w:basedOn w:val="Normal"/>
    <w:link w:val="Ttul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i/>
      <w:sz w:val="48"/>
    </w:rPr>
  </w:style>
  <w:style w:type="paragraph" w:styleId="Fecha">
    <w:name w:val="Date"/>
    <w:basedOn w:val="Normal"/>
    <w:next w:val="Ttulo1"/>
    <w:link w:val="FechaCar"/>
    <w:uiPriority w:val="3"/>
    <w:qFormat/>
    <w:pPr>
      <w:spacing w:before="480" w:after="60" w:line="240" w:lineRule="auto"/>
    </w:pPr>
    <w:rPr>
      <w:sz w:val="32"/>
    </w:rPr>
  </w:style>
  <w:style w:type="character" w:customStyle="1" w:styleId="FechaCar">
    <w:name w:val="Fecha Car"/>
    <w:basedOn w:val="Fuentedeprrafopredeter"/>
    <w:link w:val="Fecha"/>
    <w:uiPriority w:val="3"/>
    <w:rPr>
      <w:sz w:val="32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z w:val="36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36"/>
    </w:rPr>
  </w:style>
  <w:style w:type="character" w:styleId="Textoennegrita">
    <w:name w:val="Strong"/>
    <w:basedOn w:val="Fuentedeprrafopredeter"/>
    <w:uiPriority w:val="22"/>
    <w:unhideWhenUsed/>
    <w:qFormat/>
    <w:rPr>
      <w:b/>
      <w:bCs/>
      <w:color w:val="3A3A3A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3A3A3A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NormalWeb">
    <w:name w:val="Normal (Web)"/>
    <w:basedOn w:val="Normal"/>
    <w:uiPriority w:val="99"/>
    <w:unhideWhenUsed/>
    <w:rsid w:val="0079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customStyle="1" w:styleId="price">
    <w:name w:val="price"/>
    <w:basedOn w:val="Fuentedeprrafopredeter"/>
    <w:rsid w:val="00796A22"/>
  </w:style>
  <w:style w:type="paragraph" w:customStyle="1" w:styleId="old-price">
    <w:name w:val="old-price"/>
    <w:basedOn w:val="Normal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paragraph" w:customStyle="1" w:styleId="special-price">
    <w:name w:val="special-price"/>
    <w:basedOn w:val="Normal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259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1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189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6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4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96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7079691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475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986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21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982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764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7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51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6023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75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1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12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2602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41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94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41369864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932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90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82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574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082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3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7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308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8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717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5986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5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9915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63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099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074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9559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54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7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5370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8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455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34420997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88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591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802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27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409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4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5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28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37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54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2958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237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22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2776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537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42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259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6151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76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7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2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2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14208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5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16359389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64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81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89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492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2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7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9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4937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3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62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1057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vilasastre/Library/Containers/com.microsoft.Word/Data/Library/Application%20Support/Microsoft/Office/16.0/DTS/es-ES%7b759A8718-8F31-CC49-8A21-8B285E716152%7d/%7b1CB3FCCE-D21A-2E4E-807B-3B045B266A9E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Catálogo.dotx</Template>
  <TotalTime>6</TotalTime>
  <Pages>4</Pages>
  <Words>114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Vila Sastre</dc:creator>
  <cp:keywords/>
  <dc:description/>
  <cp:lastModifiedBy>Antonio Vila Sastre</cp:lastModifiedBy>
  <cp:revision>2</cp:revision>
  <dcterms:created xsi:type="dcterms:W3CDTF">2018-11-02T10:48:00Z</dcterms:created>
  <dcterms:modified xsi:type="dcterms:W3CDTF">2018-11-02T11:01:00Z</dcterms:modified>
</cp:coreProperties>
</file>