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folleto"/>
      </w:tblPr>
      <w:tblGrid>
        <w:gridCol w:w="7200"/>
        <w:gridCol w:w="144"/>
        <w:gridCol w:w="3456"/>
      </w:tblGrid>
      <w:tr w:rsidR="000A796E" w:rsidTr="00347D12">
        <w:trPr>
          <w:trHeight w:hRule="exact" w:val="15035"/>
          <w:jc w:val="center"/>
        </w:trPr>
        <w:tc>
          <w:tcPr>
            <w:tcW w:w="7200" w:type="dxa"/>
          </w:tcPr>
          <w:p w:rsidR="00DD6B8A" w:rsidRPr="00E15E4E" w:rsidRDefault="00DD6B8A">
            <w:pPr>
              <w:rPr>
                <w:i/>
                <w:sz w:val="32"/>
                <w:szCs w:val="32"/>
              </w:rPr>
            </w:pPr>
            <w:r w:rsidRPr="00E15E4E">
              <w:rPr>
                <w:i/>
                <w:sz w:val="32"/>
                <w:szCs w:val="32"/>
              </w:rPr>
              <w:t xml:space="preserve">Teotihuacán Desconocido </w:t>
            </w:r>
          </w:p>
          <w:p w:rsidR="00E15E4E" w:rsidRPr="00E15E4E" w:rsidRDefault="00E15E4E">
            <w:pPr>
              <w:rPr>
                <w:i/>
                <w:sz w:val="32"/>
                <w:szCs w:val="32"/>
              </w:rPr>
            </w:pPr>
            <w:r w:rsidRPr="00E15E4E">
              <w:rPr>
                <w:i/>
                <w:sz w:val="32"/>
                <w:szCs w:val="32"/>
              </w:rPr>
              <w:t>Oficina: 594 10 82 275</w:t>
            </w:r>
            <w:r>
              <w:rPr>
                <w:i/>
                <w:sz w:val="32"/>
                <w:szCs w:val="32"/>
              </w:rPr>
              <w:t xml:space="preserve"> WhatsApp: 5614085552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 folleto"/>
            </w:tblPr>
            <w:tblGrid>
              <w:gridCol w:w="7200"/>
            </w:tblGrid>
            <w:tr w:rsidR="000A796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A796E" w:rsidRDefault="00DD6B8A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36D76E65" wp14:editId="01B2E160">
                        <wp:extent cx="3762375" cy="376237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2384" cy="3762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796E" w:rsidTr="00837A37">
              <w:trPr>
                <w:trHeight w:hRule="exact" w:val="6404"/>
              </w:trPr>
              <w:tc>
                <w:tcPr>
                  <w:tcW w:w="7200" w:type="dxa"/>
                </w:tcPr>
                <w:p w:rsidR="000A796E" w:rsidRDefault="00DD6B8A">
                  <w:pPr>
                    <w:pStyle w:val="Subttulo"/>
                  </w:pPr>
                  <w:r>
                    <w:t>vuelo compartido</w:t>
                  </w:r>
                </w:p>
                <w:p w:rsidR="000A796E" w:rsidRDefault="00DD6B8A">
                  <w:pPr>
                    <w:pStyle w:val="Ttulo"/>
                  </w:pPr>
                  <w:r>
                    <w:t>cita 6:30 am</w:t>
                  </w:r>
                </w:p>
                <w:p w:rsidR="000A796E" w:rsidRDefault="00DD6B8A">
                  <w:pPr>
                    <w:pStyle w:val="Ttulo1"/>
                  </w:pPr>
                  <w:r>
                    <w:t>En Restaurante Gran Teocalli</w:t>
                  </w: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467CDAB2" wp14:editId="3EDEA8B2">
                        <wp:extent cx="1438275" cy="143827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nteo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noProof/>
                      <w:sz w:val="22"/>
                      <w:szCs w:val="22"/>
                      <w:lang w:val="es-MX" w:eastAsia="es-MX"/>
                    </w:rPr>
                    <w:drawing>
                      <wp:inline distT="0" distB="0" distL="0" distR="0" wp14:anchorId="7EFA90D3" wp14:editId="6D92D886">
                        <wp:extent cx="1905000" cy="1423988"/>
                        <wp:effectExtent l="0" t="0" r="0" b="508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nteo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961" cy="143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</w:p>
                <w:p w:rsidR="00DD6B8A" w:rsidRPr="000607C6" w:rsidRDefault="00DD6B8A" w:rsidP="00DD6B8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</w:t>
                  </w:r>
                </w:p>
              </w:tc>
            </w:tr>
            <w:tr w:rsidR="000A796E" w:rsidTr="006C0873">
              <w:trPr>
                <w:trHeight w:hRule="exact" w:val="1429"/>
              </w:trPr>
              <w:tc>
                <w:tcPr>
                  <w:tcW w:w="7200" w:type="dxa"/>
                  <w:vAlign w:val="bottom"/>
                </w:tcPr>
                <w:p w:rsidR="000A796E" w:rsidRDefault="000A796E"/>
              </w:tc>
            </w:tr>
          </w:tbl>
          <w:p w:rsidR="000A796E" w:rsidRDefault="000A796E"/>
        </w:tc>
        <w:tc>
          <w:tcPr>
            <w:tcW w:w="144" w:type="dxa"/>
          </w:tcPr>
          <w:p w:rsidR="000A796E" w:rsidRDefault="000A796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folleto"/>
            </w:tblPr>
            <w:tblGrid>
              <w:gridCol w:w="3456"/>
            </w:tblGrid>
            <w:tr w:rsidR="000A796E" w:rsidTr="00347D12">
              <w:trPr>
                <w:trHeight w:hRule="exact" w:val="10922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:rsidR="000A796E" w:rsidRDefault="00DD6B8A">
                  <w:pPr>
                    <w:pStyle w:val="Ttulo2"/>
                  </w:pPr>
                  <w:r>
                    <w:t>Incluye: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Default="00DD6B8A">
                  <w:pPr>
                    <w:pStyle w:val="Ttulo2"/>
                  </w:pPr>
                  <w:r>
                    <w:t>° Vuelo de 45 min. A 1 hora</w:t>
                  </w:r>
                </w:p>
                <w:p w:rsidR="000A796E" w:rsidRDefault="000A796E">
                  <w:pPr>
                    <w:pStyle w:val="Lnea"/>
                  </w:pPr>
                </w:p>
                <w:p w:rsidR="00DD6B8A" w:rsidRDefault="00DD6B8A">
                  <w:pPr>
                    <w:pStyle w:val="Ttulo2"/>
                  </w:pPr>
                  <w:r>
                    <w:t xml:space="preserve">° Desayuno tipo buffet </w:t>
                  </w:r>
                </w:p>
                <w:p w:rsidR="000A796E" w:rsidRDefault="00DD6B8A">
                  <w:pPr>
                    <w:pStyle w:val="Ttulo2"/>
                  </w:pPr>
                  <w:r>
                    <w:t>° Brindis con vino italiano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Default="00DD6B8A">
                  <w:pPr>
                    <w:pStyle w:val="Ttulo2"/>
                  </w:pPr>
                  <w:r>
                    <w:t>° Certificado y seguro de viajero</w:t>
                  </w:r>
                </w:p>
                <w:p w:rsidR="000A796E" w:rsidRDefault="000A796E">
                  <w:pPr>
                    <w:pStyle w:val="Lnea"/>
                  </w:pPr>
                </w:p>
                <w:p w:rsidR="00DD6B8A" w:rsidRPr="00DD6B8A" w:rsidRDefault="00DD6B8A" w:rsidP="00DD6B8A">
                  <w:pPr>
                    <w:pStyle w:val="Ttulo2"/>
                  </w:pPr>
                  <w:r>
                    <w:t xml:space="preserve">° </w:t>
                  </w:r>
                  <w:proofErr w:type="spellStart"/>
                  <w:r>
                    <w:t>Coffe</w:t>
                  </w:r>
                  <w:proofErr w:type="spellEnd"/>
                  <w:r>
                    <w:t xml:space="preserve"> Break</w:t>
                  </w:r>
                </w:p>
                <w:p w:rsidR="00DD6B8A" w:rsidRPr="00DD6B8A" w:rsidRDefault="00DD6B8A" w:rsidP="00DD6B8A">
                  <w:pPr>
                    <w:pStyle w:val="Lnea"/>
                  </w:pPr>
                  <w:r>
                    <w:t>°</w:t>
                  </w:r>
                </w:p>
              </w:tc>
            </w:tr>
            <w:tr w:rsidR="000A796E" w:rsidTr="00347D12">
              <w:trPr>
                <w:trHeight w:hRule="exact" w:val="144"/>
              </w:trPr>
              <w:tc>
                <w:tcPr>
                  <w:tcW w:w="3456" w:type="dxa"/>
                </w:tcPr>
                <w:p w:rsidR="000A796E" w:rsidRDefault="000A796E"/>
              </w:tc>
            </w:tr>
            <w:tr w:rsidR="000A796E" w:rsidTr="000A1151">
              <w:trPr>
                <w:trHeight w:hRule="exact" w:val="3969"/>
              </w:trPr>
              <w:tc>
                <w:tcPr>
                  <w:tcW w:w="3453" w:type="dxa"/>
                  <w:shd w:val="clear" w:color="auto" w:fill="E03177" w:themeFill="accent1"/>
                  <w:vAlign w:val="center"/>
                </w:tcPr>
                <w:p w:rsidR="00E15E4E" w:rsidRPr="00E15E4E" w:rsidRDefault="008971A6" w:rsidP="00E15E4E">
                  <w:pPr>
                    <w:pStyle w:val="Ttulo3"/>
                  </w:pPr>
                  <w:r>
                    <w:t>$2,600 adultos $2,0</w:t>
                  </w:r>
                  <w:r w:rsidR="00A34A0E">
                    <w:t>0</w:t>
                  </w:r>
                  <w:r w:rsidR="00E15E4E">
                    <w:t>0</w:t>
                  </w:r>
                  <w:r w:rsidR="00DD6B8A">
                    <w:t xml:space="preserve"> niños de 4 a 12 años</w:t>
                  </w:r>
                  <w:r w:rsidR="00E15E4E">
                    <w:t xml:space="preserve"> T</w:t>
                  </w:r>
                  <w:r w:rsidR="001D7285">
                    <w:t>r</w:t>
                  </w:r>
                  <w:r>
                    <w:t>ansporte redondo desde cdmx $390</w:t>
                  </w:r>
                  <w:bookmarkStart w:id="0" w:name="_GoBack"/>
                  <w:bookmarkEnd w:id="0"/>
                  <w:r w:rsidR="00E15E4E">
                    <w:t xml:space="preserve"> </w:t>
                  </w:r>
                </w:p>
                <w:p w:rsidR="000A796E" w:rsidRDefault="008971A6">
                  <w:pPr>
                    <w:pStyle w:val="Informacindecontacto"/>
                  </w:pPr>
                  <w:sdt>
                    <w:sdtPr>
                      <w:id w:val="857003158"/>
                      <w:placeholder>
                        <w:docPart w:val="C375B1E09A9D4B0EB3B3812D951F7E08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DD6B8A">
                        <w:br/>
                      </w:r>
                    </w:sdtContent>
                  </w:sdt>
                </w:p>
                <w:p w:rsidR="000A796E" w:rsidRDefault="000A796E" w:rsidP="00DD6B8A">
                  <w:pPr>
                    <w:pStyle w:val="Informacindecontacto"/>
                  </w:pPr>
                </w:p>
              </w:tc>
            </w:tr>
          </w:tbl>
          <w:p w:rsidR="000A796E" w:rsidRDefault="000A796E"/>
        </w:tc>
      </w:tr>
    </w:tbl>
    <w:p w:rsidR="000A796E" w:rsidRDefault="000A796E">
      <w:pPr>
        <w:pStyle w:val="Sinespaciado"/>
      </w:pPr>
    </w:p>
    <w:sectPr w:rsidR="000A796E" w:rsidSect="000607C6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8A"/>
    <w:rsid w:val="000607C6"/>
    <w:rsid w:val="000A1151"/>
    <w:rsid w:val="000A796E"/>
    <w:rsid w:val="001D7285"/>
    <w:rsid w:val="00347D12"/>
    <w:rsid w:val="00660FDF"/>
    <w:rsid w:val="006C0873"/>
    <w:rsid w:val="00837A37"/>
    <w:rsid w:val="008971A6"/>
    <w:rsid w:val="00A34A0E"/>
    <w:rsid w:val="00DD6B8A"/>
    <w:rsid w:val="00E15E4E"/>
    <w:rsid w:val="00E920E5"/>
    <w:rsid w:val="00F9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954022"/>
  <w15:chartTrackingRefBased/>
  <w15:docId w15:val="{06F4D975-1A1B-4498-992E-1C2EAC35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Plantillas\Folleto%20de%20evento%20estaci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375B1E09A9D4B0EB3B3812D951F7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1CC43-A9A7-4F1D-9C23-9EFD85A09F18}"/>
      </w:docPartPr>
      <w:docPartBody>
        <w:p w:rsidR="0088014D" w:rsidRDefault="00866B65">
          <w:pPr>
            <w:pStyle w:val="C375B1E09A9D4B0EB3B3812D951F7E08"/>
          </w:pPr>
          <w:r>
            <w:rPr>
              <w:lang w:bidi="es-ES"/>
            </w:rPr>
            <w:t>[Calle]</w:t>
          </w:r>
          <w:r>
            <w:rPr>
              <w:lang w:bidi="es-ES"/>
            </w:rPr>
            <w:br/>
            <w:t>[Ciudad, código postal]</w:t>
          </w:r>
          <w:r>
            <w:rPr>
              <w:lang w:bidi="es-ES"/>
            </w:rPr>
            <w:br/>
            <w:t>[Teléfono]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65"/>
    <w:rsid w:val="001445FA"/>
    <w:rsid w:val="00866B65"/>
    <w:rsid w:val="0088014D"/>
    <w:rsid w:val="009B6441"/>
    <w:rsid w:val="00C9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D6B11550F564A368D2ECF2E6D9353FF">
    <w:name w:val="5D6B11550F564A368D2ECF2E6D9353FF"/>
  </w:style>
  <w:style w:type="paragraph" w:customStyle="1" w:styleId="2EFEC6A1F4DB4771A29CA06F5D6E2C0D">
    <w:name w:val="2EFEC6A1F4DB4771A29CA06F5D6E2C0D"/>
  </w:style>
  <w:style w:type="paragraph" w:customStyle="1" w:styleId="802A880C8D384D95880C187960BC2874">
    <w:name w:val="802A880C8D384D95880C187960BC2874"/>
  </w:style>
  <w:style w:type="paragraph" w:customStyle="1" w:styleId="FB4ABD6FF0BE4ABA95EC7C43D5F5E9A0">
    <w:name w:val="FB4ABD6FF0BE4ABA95EC7C43D5F5E9A0"/>
  </w:style>
  <w:style w:type="paragraph" w:customStyle="1" w:styleId="BDCA0D0440A9481197146097DEBDA17C">
    <w:name w:val="BDCA0D0440A9481197146097DEBDA17C"/>
  </w:style>
  <w:style w:type="paragraph" w:customStyle="1" w:styleId="7654A4D274484E6AB9338CBD3CD3BC06">
    <w:name w:val="7654A4D274484E6AB9338CBD3CD3BC06"/>
  </w:style>
  <w:style w:type="paragraph" w:customStyle="1" w:styleId="6E96E6E445824389B10A0CCFC85CECAB">
    <w:name w:val="6E96E6E445824389B10A0CCFC85CECAB"/>
  </w:style>
  <w:style w:type="paragraph" w:customStyle="1" w:styleId="0017FBAA48444A569EF37347877BE0DC">
    <w:name w:val="0017FBAA48444A569EF37347877BE0DC"/>
  </w:style>
  <w:style w:type="paragraph" w:customStyle="1" w:styleId="F95926B3A5CF4247A0B94D49675CCFDE">
    <w:name w:val="F95926B3A5CF4247A0B94D49675CCFDE"/>
  </w:style>
  <w:style w:type="paragraph" w:customStyle="1" w:styleId="4E4D6A7E80324E13979328FA8FF8AC32">
    <w:name w:val="4E4D6A7E80324E13979328FA8FF8AC32"/>
  </w:style>
  <w:style w:type="paragraph" w:customStyle="1" w:styleId="C375B1E09A9D4B0EB3B3812D951F7E08">
    <w:name w:val="C375B1E09A9D4B0EB3B3812D951F7E08"/>
  </w:style>
  <w:style w:type="paragraph" w:customStyle="1" w:styleId="D7402028241840E084D1C4AA9A2F948A">
    <w:name w:val="D7402028241840E084D1C4AA9A2F948A"/>
  </w:style>
  <w:style w:type="paragraph" w:customStyle="1" w:styleId="CDCDB92C368C4DAE92BFF31C78C5ED09">
    <w:name w:val="CDCDB92C368C4DAE92BFF31C78C5ED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</Template>
  <TotalTime>20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2012-12-25T21:02:00Z</cp:lastPrinted>
  <dcterms:created xsi:type="dcterms:W3CDTF">2019-04-17T17:41:00Z</dcterms:created>
  <dcterms:modified xsi:type="dcterms:W3CDTF">2020-01-01T23:13:00Z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